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E12D8" w14:textId="77777777" w:rsidR="00AB35CC" w:rsidRDefault="00000000">
      <w:pPr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Osiek ………………………….</w:t>
      </w:r>
    </w:p>
    <w:p w14:paraId="0F35C383" w14:textId="77777777" w:rsidR="00AB35CC" w:rsidRDefault="00000000">
      <w:p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</w:t>
      </w:r>
    </w:p>
    <w:p w14:paraId="1C9A204E" w14:textId="77777777" w:rsidR="00AB35CC" w:rsidRDefault="00000000">
      <w:p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</w:t>
      </w:r>
    </w:p>
    <w:p w14:paraId="5FD60E26" w14:textId="77777777" w:rsidR="00AB35CC" w:rsidRDefault="00000000">
      <w:p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</w:t>
      </w:r>
    </w:p>
    <w:p w14:paraId="31E9C263" w14:textId="77777777" w:rsidR="00AB35CC" w:rsidRDefault="00000000">
      <w:p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</w:t>
      </w:r>
    </w:p>
    <w:p w14:paraId="6FD33018" w14:textId="77777777" w:rsidR="00AB35CC" w:rsidRDefault="00000000">
      <w:p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(adres, telefon)</w:t>
      </w:r>
    </w:p>
    <w:p w14:paraId="13E90AA6" w14:textId="77777777" w:rsidR="00AB35CC" w:rsidRDefault="00AB35CC">
      <w:pPr>
        <w:spacing w:after="0" w:line="276" w:lineRule="auto"/>
        <w:rPr>
          <w:rFonts w:ascii="Times New Roman" w:hAnsi="Times New Roman"/>
          <w:sz w:val="24"/>
          <w:szCs w:val="24"/>
        </w:rPr>
      </w:pPr>
    </w:p>
    <w:p w14:paraId="6E4A3494" w14:textId="77777777" w:rsidR="00AB35CC" w:rsidRDefault="00000000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Urząd Miasta i Gminy</w:t>
      </w:r>
    </w:p>
    <w:p w14:paraId="2FD00D66" w14:textId="77777777" w:rsidR="00AB35CC" w:rsidRDefault="00000000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w Osieku                                                                                                                                        </w:t>
      </w:r>
    </w:p>
    <w:p w14:paraId="5B9ED0CE" w14:textId="77777777" w:rsidR="00AB35CC" w:rsidRDefault="00000000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ul. Rynek 1</w:t>
      </w:r>
    </w:p>
    <w:p w14:paraId="76BD4500" w14:textId="77777777" w:rsidR="00AB35CC" w:rsidRDefault="00000000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28-221 Osiek</w:t>
      </w:r>
    </w:p>
    <w:p w14:paraId="560D0CDB" w14:textId="77777777" w:rsidR="00AB35CC" w:rsidRDefault="00AB35CC">
      <w:pPr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14:paraId="4DB31123" w14:textId="77777777" w:rsidR="00AB35CC" w:rsidRDefault="00000000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WNIOSEK</w:t>
      </w:r>
    </w:p>
    <w:p w14:paraId="69A554E9" w14:textId="77777777" w:rsidR="00AB35CC" w:rsidRDefault="00000000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 UZGODNIENIE OGRODZENIA OD STRONY DROGI GMINNEJ</w:t>
      </w:r>
    </w:p>
    <w:p w14:paraId="06B76FC0" w14:textId="77777777" w:rsidR="00AB35CC" w:rsidRDefault="00AB35CC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4646CAF4" w14:textId="77777777" w:rsidR="00AB35CC" w:rsidRDefault="00000000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Wnoszę o uzgodnienie (usytuowanie, remont) ogrodzenia od strony drogi gminnej</w:t>
      </w:r>
    </w:p>
    <w:p w14:paraId="24E4C0F1" w14:textId="77777777" w:rsidR="00AB35CC" w:rsidRDefault="0000000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…………………………………………………………………………………………………...</w:t>
      </w:r>
    </w:p>
    <w:p w14:paraId="76CAB045" w14:textId="77777777" w:rsidR="00AB35CC" w:rsidRDefault="0000000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nieruchomości oznaczonej jako działka nr ewidencyjny ……………………………………….</w:t>
      </w:r>
    </w:p>
    <w:p w14:paraId="58D93549" w14:textId="77777777" w:rsidR="00AB35CC" w:rsidRDefault="0000000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położonej w miejscowości ………………………………………………………………………</w:t>
      </w:r>
    </w:p>
    <w:p w14:paraId="1FDE12DB" w14:textId="77777777" w:rsidR="00AB35CC" w:rsidRDefault="00000000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Ogrodzenie zamierzam zlokalizować w odległości od zewnętrznej krawędzi jezdni wynoszącej …………… m</w:t>
      </w:r>
    </w:p>
    <w:p w14:paraId="25860D2A" w14:textId="77777777" w:rsidR="00AB35CC" w:rsidRDefault="00000000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Ja niżej podpisany oświadczam, że: jestem właścicielem (użytkownikiem wieczystym, dzierżawcą, zarządcą) przedmiotowej nieruchomości.</w:t>
      </w:r>
    </w:p>
    <w:p w14:paraId="22B3C12D" w14:textId="77777777" w:rsidR="00AB35CC" w:rsidRDefault="00AB35CC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506A8AC" w14:textId="77777777" w:rsidR="00AB35CC" w:rsidRDefault="00000000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Załączniki:</w:t>
      </w:r>
    </w:p>
    <w:p w14:paraId="4B81B9B5" w14:textId="77777777" w:rsidR="00AB35CC" w:rsidRDefault="00000000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Mapa sytuacyjno-wysokościowa lub ewidencyjna z naniesioną działką i odcinkiem drogi, do której przylega, z zaznaczonym na kolorowo usytuowaniem planowanego ogrodzenia.</w:t>
      </w:r>
    </w:p>
    <w:p w14:paraId="4ABE2BD2" w14:textId="77777777" w:rsidR="00AB35CC" w:rsidRDefault="00000000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Zgodnie z art. 23 ust. 1, pkt 1 ustawy z dnia 29 sierpnia 1997 r. o ochronie danych osobowych (Dz. U. z 1997 r. nr 133, poz. 883 z </w:t>
      </w:r>
      <w:proofErr w:type="spellStart"/>
      <w:r>
        <w:rPr>
          <w:rFonts w:ascii="Times New Roman" w:hAnsi="Times New Roman"/>
          <w:sz w:val="24"/>
          <w:szCs w:val="24"/>
        </w:rPr>
        <w:t>późn</w:t>
      </w:r>
      <w:proofErr w:type="spellEnd"/>
      <w:r>
        <w:rPr>
          <w:rFonts w:ascii="Times New Roman" w:hAnsi="Times New Roman"/>
          <w:sz w:val="24"/>
          <w:szCs w:val="24"/>
        </w:rPr>
        <w:t>. zm.) wyrażam zgodę na przetwarzanie moich danych osobowych</w:t>
      </w:r>
    </w:p>
    <w:p w14:paraId="7CA3F3AC" w14:textId="77777777" w:rsidR="00AB35CC" w:rsidRDefault="00AB35CC">
      <w:pPr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14:paraId="38C80C44" w14:textId="77777777" w:rsidR="00AB35CC" w:rsidRDefault="00AB35CC">
      <w:pPr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14:paraId="6D8B4D10" w14:textId="77777777" w:rsidR="00AB35CC" w:rsidRDefault="00AB35CC">
      <w:pPr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14:paraId="14186024" w14:textId="77777777" w:rsidR="00AB35CC" w:rsidRDefault="00AB35CC">
      <w:pPr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14:paraId="062D0C57" w14:textId="77777777" w:rsidR="00AB35CC" w:rsidRDefault="00000000">
      <w:pPr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.…………………………………</w:t>
      </w:r>
    </w:p>
    <w:p w14:paraId="093F0F1F" w14:textId="77777777" w:rsidR="00AB35CC" w:rsidRDefault="00000000">
      <w:pPr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(czytelny podpis wnioskodawcy)</w:t>
      </w:r>
    </w:p>
    <w:p w14:paraId="5333BD80" w14:textId="77777777" w:rsidR="00AB35CC" w:rsidRDefault="00AB35CC">
      <w:pPr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14:paraId="02F9BBE8" w14:textId="77777777" w:rsidR="00AB35CC" w:rsidRDefault="00AB35CC">
      <w:pPr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14:paraId="41AA760B" w14:textId="77777777" w:rsidR="00AB35CC" w:rsidRDefault="00AB35CC">
      <w:pPr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14:paraId="437F57C5" w14:textId="77777777" w:rsidR="00AB35CC" w:rsidRDefault="00AB35CC"/>
    <w:sectPr w:rsidR="00AB35CC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165054" w14:textId="77777777" w:rsidR="00E678AF" w:rsidRDefault="00E678AF">
      <w:pPr>
        <w:spacing w:after="0" w:line="240" w:lineRule="auto"/>
      </w:pPr>
      <w:r>
        <w:separator/>
      </w:r>
    </w:p>
  </w:endnote>
  <w:endnote w:type="continuationSeparator" w:id="0">
    <w:p w14:paraId="584AAC32" w14:textId="77777777" w:rsidR="00E678AF" w:rsidRDefault="00E678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88611F" w14:textId="77777777" w:rsidR="00E678AF" w:rsidRDefault="00E678AF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FFD70E7" w14:textId="77777777" w:rsidR="00E678AF" w:rsidRDefault="00E678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702DAD"/>
    <w:multiLevelType w:val="multilevel"/>
    <w:tmpl w:val="204698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3706879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AB35CC"/>
    <w:rsid w:val="007451BA"/>
    <w:rsid w:val="00AB35CC"/>
    <w:rsid w:val="00AD305E"/>
    <w:rsid w:val="00E67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27067"/>
  <w15:docId w15:val="{C9A1AB05-4BA6-4077-864E-52F7E213A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P210A</dc:creator>
  <cp:lastModifiedBy>UMiG Osiek</cp:lastModifiedBy>
  <cp:revision>2</cp:revision>
  <dcterms:created xsi:type="dcterms:W3CDTF">2025-08-13T06:35:00Z</dcterms:created>
  <dcterms:modified xsi:type="dcterms:W3CDTF">2025-08-13T06:35:00Z</dcterms:modified>
</cp:coreProperties>
</file>