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D0726" w14:textId="77777777" w:rsidR="007053CF" w:rsidRDefault="00000000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Osiek …………………………………</w:t>
      </w:r>
    </w:p>
    <w:p w14:paraId="737832E4" w14:textId="77777777" w:rsidR="007053CF" w:rsidRDefault="00000000">
      <w:pPr>
        <w:spacing w:after="0" w:line="276" w:lineRule="auto"/>
      </w:pPr>
      <w:r>
        <w:rPr>
          <w:rFonts w:ascii="Times New Roman" w:hAnsi="Times New Roman"/>
          <w:sz w:val="24"/>
          <w:szCs w:val="24"/>
        </w:rPr>
        <w:t xml:space="preserve">Wnioskujący </w:t>
      </w:r>
      <w:r>
        <w:rPr>
          <w:rFonts w:ascii="Times New Roman" w:hAnsi="Times New Roman"/>
          <w:b/>
          <w:sz w:val="24"/>
          <w:szCs w:val="24"/>
        </w:rPr>
        <w:t>(inwestor)</w:t>
      </w:r>
    </w:p>
    <w:p w14:paraId="654538DB" w14:textId="77777777" w:rsidR="007053CF" w:rsidRDefault="00000000">
      <w:p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(podać imię, nazwisko. nazwę i adres)</w:t>
      </w:r>
    </w:p>
    <w:p w14:paraId="2BA31648" w14:textId="77777777" w:rsidR="007053CF" w:rsidRDefault="00000000">
      <w:p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</w:p>
    <w:p w14:paraId="2A9A9123" w14:textId="77777777" w:rsidR="007053CF" w:rsidRDefault="00000000">
      <w:pPr>
        <w:spacing w:after="0" w:line="276" w:lineRule="auto"/>
      </w:pPr>
      <w:r>
        <w:rPr>
          <w:rFonts w:ascii="Times New Roman" w:hAnsi="Times New Roman"/>
          <w:sz w:val="24"/>
          <w:szCs w:val="24"/>
        </w:rPr>
        <w:t xml:space="preserve">…………………………………                                     </w:t>
      </w:r>
      <w:r>
        <w:rPr>
          <w:rFonts w:ascii="Times New Roman" w:hAnsi="Times New Roman"/>
          <w:b/>
          <w:sz w:val="24"/>
          <w:szCs w:val="24"/>
        </w:rPr>
        <w:t>Urząd Miasta i Gminy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06BEC269" w14:textId="77777777" w:rsidR="007053CF" w:rsidRDefault="00000000">
      <w:pPr>
        <w:spacing w:after="0" w:line="276" w:lineRule="auto"/>
      </w:pPr>
      <w:r>
        <w:rPr>
          <w:rFonts w:ascii="Times New Roman" w:hAnsi="Times New Roman"/>
          <w:sz w:val="24"/>
          <w:szCs w:val="24"/>
        </w:rPr>
        <w:t xml:space="preserve">…………………………………                                     </w:t>
      </w:r>
      <w:r>
        <w:rPr>
          <w:rFonts w:ascii="Times New Roman" w:hAnsi="Times New Roman"/>
          <w:b/>
          <w:sz w:val="24"/>
          <w:szCs w:val="24"/>
        </w:rPr>
        <w:t>w Osieku</w:t>
      </w:r>
    </w:p>
    <w:p w14:paraId="5F34EFB0" w14:textId="77777777" w:rsidR="007053CF" w:rsidRDefault="00000000">
      <w:pPr>
        <w:spacing w:after="0" w:line="276" w:lineRule="auto"/>
      </w:pPr>
      <w:r>
        <w:rPr>
          <w:rFonts w:ascii="Times New Roman" w:hAnsi="Times New Roman"/>
          <w:sz w:val="24"/>
          <w:szCs w:val="24"/>
        </w:rPr>
        <w:t xml:space="preserve">…………………………………                                     </w:t>
      </w:r>
      <w:r>
        <w:rPr>
          <w:rFonts w:ascii="Times New Roman" w:hAnsi="Times New Roman"/>
          <w:b/>
          <w:sz w:val="24"/>
          <w:szCs w:val="24"/>
        </w:rPr>
        <w:t>ul. Rynek 1</w:t>
      </w:r>
    </w:p>
    <w:p w14:paraId="0CDC1FF6" w14:textId="77777777" w:rsidR="007053CF" w:rsidRDefault="00000000">
      <w:pPr>
        <w:spacing w:after="0" w:line="276" w:lineRule="auto"/>
      </w:pPr>
      <w:r>
        <w:rPr>
          <w:rFonts w:ascii="Times New Roman" w:hAnsi="Times New Roman"/>
          <w:sz w:val="24"/>
          <w:szCs w:val="24"/>
        </w:rPr>
        <w:t xml:space="preserve">nr tel.: …………………….……                                    </w:t>
      </w:r>
      <w:r>
        <w:rPr>
          <w:rFonts w:ascii="Times New Roman" w:hAnsi="Times New Roman"/>
          <w:b/>
          <w:sz w:val="24"/>
          <w:szCs w:val="24"/>
        </w:rPr>
        <w:t>28-221 Osiek</w:t>
      </w:r>
    </w:p>
    <w:p w14:paraId="73C2DEDB" w14:textId="77777777" w:rsidR="007053CF" w:rsidRDefault="007053CF">
      <w:pPr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14:paraId="15EC6422" w14:textId="77777777" w:rsidR="007053CF" w:rsidRDefault="007053CF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8CA2779" w14:textId="77777777" w:rsidR="007053CF" w:rsidRDefault="007053CF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E590C7E" w14:textId="77777777" w:rsidR="007053CF" w:rsidRDefault="00000000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WNIOSEK</w:t>
      </w:r>
    </w:p>
    <w:p w14:paraId="69413F2C" w14:textId="77777777" w:rsidR="007053CF" w:rsidRDefault="00000000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 wydanie zgody na lokalizację zjazdu z drogi gminnej</w:t>
      </w:r>
    </w:p>
    <w:p w14:paraId="07216F80" w14:textId="77777777" w:rsidR="007053CF" w:rsidRDefault="007053CF">
      <w:pPr>
        <w:spacing w:after="0"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28BF4649" w14:textId="77777777" w:rsidR="007053CF" w:rsidRDefault="0000000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Prosimy o wydanie zgody na: remont *budowę* przebudowę* zjazdu z drogi gminnej</w:t>
      </w:r>
    </w:p>
    <w:p w14:paraId="4CF82E9E" w14:textId="77777777" w:rsidR="007053CF" w:rsidRDefault="0000000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………………………………………………………………………………………………...…</w:t>
      </w:r>
    </w:p>
    <w:p w14:paraId="682143E7" w14:textId="77777777" w:rsidR="007053CF" w:rsidRDefault="0000000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celu wykonania zjazdu do nieruchomości zlokalizowanej: …………………………………..................................................................................................</w:t>
      </w:r>
    </w:p>
    <w:p w14:paraId="5F36F352" w14:textId="77777777" w:rsidR="007053CF" w:rsidRDefault="0000000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</w:t>
      </w:r>
    </w:p>
    <w:p w14:paraId="5A217B09" w14:textId="77777777" w:rsidR="007053CF" w:rsidRDefault="00000000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(podać adres)</w:t>
      </w:r>
    </w:p>
    <w:p w14:paraId="5179F7D6" w14:textId="77777777" w:rsidR="007053CF" w:rsidRDefault="00000000">
      <w:pPr>
        <w:spacing w:after="0" w:line="36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Nieruchomość ta jest lub będzie wykorzystana na cele:. ………………………………………………………………………………………………….</w:t>
      </w:r>
    </w:p>
    <w:p w14:paraId="4F25B857" w14:textId="77777777" w:rsidR="007053CF" w:rsidRDefault="0000000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Orientacyjny termin budowy zjazdu: …………………………………………………...</w:t>
      </w:r>
    </w:p>
    <w:p w14:paraId="751DB526" w14:textId="77777777" w:rsidR="007053CF" w:rsidRDefault="0000000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Oświadczam, że jestem: (właścicielem, użytkownikiem wieczystym, użytkownikiem, zarządcą, dzierżawcą) ……………………………………………………… (wpisać właściwe)</w:t>
      </w:r>
    </w:p>
    <w:p w14:paraId="0FBB60F4" w14:textId="77777777" w:rsidR="007053CF" w:rsidRDefault="007053C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28324B8" w14:textId="77777777" w:rsidR="007053CF" w:rsidRDefault="007053C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C24638A" w14:textId="77777777" w:rsidR="007053CF" w:rsidRDefault="00000000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Do wniosku dołączam:</w:t>
      </w:r>
    </w:p>
    <w:p w14:paraId="3B0B5D8E" w14:textId="77777777" w:rsidR="007053CF" w:rsidRDefault="00000000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Mapę sytuacyjną z zaznaczoną lokalizacją zjazdu.</w:t>
      </w:r>
    </w:p>
    <w:p w14:paraId="3E10E1CF" w14:textId="77777777" w:rsidR="007053CF" w:rsidRDefault="00000000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            inne: …………………………………………………………………………………………..</w:t>
      </w:r>
    </w:p>
    <w:p w14:paraId="28B39825" w14:textId="77777777" w:rsidR="007053CF" w:rsidRDefault="007053CF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0CE08408" w14:textId="77777777" w:rsidR="007053CF" w:rsidRDefault="007053CF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1C35F06A" w14:textId="77777777" w:rsidR="007053CF" w:rsidRDefault="007053CF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5C54CD40" w14:textId="77777777" w:rsidR="007053CF" w:rsidRDefault="007053CF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3C52F9AD" w14:textId="77777777" w:rsidR="007053CF" w:rsidRDefault="007053CF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56412B20" w14:textId="77777777" w:rsidR="007053CF" w:rsidRDefault="00000000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.…………………………………</w:t>
      </w:r>
    </w:p>
    <w:p w14:paraId="1D205D31" w14:textId="77777777" w:rsidR="007053CF" w:rsidRDefault="00000000">
      <w:pPr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(podpis)</w:t>
      </w:r>
    </w:p>
    <w:p w14:paraId="7DA3F039" w14:textId="77777777" w:rsidR="007053CF" w:rsidRDefault="007053CF"/>
    <w:sectPr w:rsidR="007053CF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3A2792" w14:textId="77777777" w:rsidR="002A4B43" w:rsidRDefault="002A4B43">
      <w:pPr>
        <w:spacing w:after="0" w:line="240" w:lineRule="auto"/>
      </w:pPr>
      <w:r>
        <w:separator/>
      </w:r>
    </w:p>
  </w:endnote>
  <w:endnote w:type="continuationSeparator" w:id="0">
    <w:p w14:paraId="00D5211F" w14:textId="77777777" w:rsidR="002A4B43" w:rsidRDefault="002A4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82346" w14:textId="77777777" w:rsidR="002A4B43" w:rsidRDefault="002A4B4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942A853" w14:textId="77777777" w:rsidR="002A4B43" w:rsidRDefault="002A4B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053CF"/>
    <w:rsid w:val="002A4B43"/>
    <w:rsid w:val="00327E35"/>
    <w:rsid w:val="007053CF"/>
    <w:rsid w:val="00C1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BD407"/>
  <w15:docId w15:val="{89D2367B-C5E7-4F19-9C85-36ED965D0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P210A</dc:creator>
  <cp:lastModifiedBy>UMiG Osiek</cp:lastModifiedBy>
  <cp:revision>2</cp:revision>
  <dcterms:created xsi:type="dcterms:W3CDTF">2025-08-13T06:35:00Z</dcterms:created>
  <dcterms:modified xsi:type="dcterms:W3CDTF">2025-08-13T06:35:00Z</dcterms:modified>
</cp:coreProperties>
</file>